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24073" w14:textId="1C9E5025" w:rsidR="00D14CD9" w:rsidRPr="001C3C83" w:rsidRDefault="001C3C83" w:rsidP="001C3C83">
      <w:pPr>
        <w:pStyle w:val="BasicParagraph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B35A2" wp14:editId="46A83AF8">
                <wp:simplePos x="0" y="0"/>
                <wp:positionH relativeFrom="column">
                  <wp:posOffset>5287010</wp:posOffset>
                </wp:positionH>
                <wp:positionV relativeFrom="paragraph">
                  <wp:posOffset>-161290</wp:posOffset>
                </wp:positionV>
                <wp:extent cx="1354667" cy="657013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4667" cy="65701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C9F0F" w14:textId="19494F3C" w:rsidR="001C3C83" w:rsidRPr="001C3C83" w:rsidRDefault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4D20FC9B" w14:textId="77777777" w:rsidR="001C3C83" w:rsidRPr="001C3C83" w:rsidRDefault="001C3C83" w:rsidP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0587A612" w14:textId="77777777" w:rsidR="001C3C83" w:rsidRPr="001C3C83" w:rsidRDefault="001C3C83" w:rsidP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3FFAB943" w14:textId="77777777" w:rsidR="001C3C83" w:rsidRPr="001C3C83" w:rsidRDefault="001C3C83" w:rsidP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10A20613" w14:textId="77777777" w:rsidR="001C3C83" w:rsidRPr="001C3C83" w:rsidRDefault="001C3C83" w:rsidP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32CFCC5D" w14:textId="77777777" w:rsidR="001C3C83" w:rsidRPr="001C3C83" w:rsidRDefault="001C3C83" w:rsidP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68DFCDDF" w14:textId="77777777" w:rsidR="001C3C83" w:rsidRPr="001C3C83" w:rsidRDefault="001C3C83" w:rsidP="001C3C83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C3C83">
                              <w:rPr>
                                <w:color w:val="FFFFFF" w:themeColor="background1"/>
                              </w:rPr>
                              <w:t>Reversed text</w:t>
                            </w:r>
                          </w:p>
                          <w:p w14:paraId="2C716745" w14:textId="77777777" w:rsidR="001C3C83" w:rsidRPr="001C3C83" w:rsidRDefault="001C3C8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5B35A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6.3pt;margin-top:-12.7pt;width:106.65pt;height:51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" filled="f" stroked="f" strokeweight=".5pt">
                <v:textbox>
                  <w:txbxContent>
                    <w:p w14:paraId="597C9F0F" w14:textId="19494F3C" w:rsidR="001C3C83" w:rsidRPr="001C3C83" w:rsidRDefault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4D20FC9B" w14:textId="77777777" w:rsidR="001C3C83" w:rsidRPr="001C3C83" w:rsidRDefault="001C3C83" w:rsidP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0587A612" w14:textId="77777777" w:rsidR="001C3C83" w:rsidRPr="001C3C83" w:rsidRDefault="001C3C83" w:rsidP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3FFAB943" w14:textId="77777777" w:rsidR="001C3C83" w:rsidRPr="001C3C83" w:rsidRDefault="001C3C83" w:rsidP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10A20613" w14:textId="77777777" w:rsidR="001C3C83" w:rsidRPr="001C3C83" w:rsidRDefault="001C3C83" w:rsidP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32CFCC5D" w14:textId="77777777" w:rsidR="001C3C83" w:rsidRPr="001C3C83" w:rsidRDefault="001C3C83" w:rsidP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68DFCDDF" w14:textId="77777777" w:rsidR="001C3C83" w:rsidRPr="001C3C83" w:rsidRDefault="001C3C83" w:rsidP="001C3C83">
                      <w:pPr>
                        <w:rPr>
                          <w:color w:val="FFFFFF" w:themeColor="background1"/>
                        </w:rPr>
                      </w:pPr>
                      <w:r w:rsidRPr="001C3C83">
                        <w:rPr>
                          <w:color w:val="FFFFFF" w:themeColor="background1"/>
                        </w:rPr>
                        <w:t>Reversed text</w:t>
                      </w:r>
                    </w:p>
                    <w:p w14:paraId="2C716745" w14:textId="77777777" w:rsidR="001C3C83" w:rsidRPr="001C3C83" w:rsidRDefault="001C3C8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06BA">
        <w:rPr>
          <w:rFonts w:ascii="Times New Roman"/>
          <w:sz w:val="20"/>
        </w:rPr>
        <w:t>Start Typing here</w:t>
      </w:r>
    </w:p>
    <w:p w14:paraId="2C4F491B" w14:textId="77777777" w:rsidR="00D14CD9" w:rsidRPr="00D14CD9" w:rsidRDefault="00D14CD9" w:rsidP="00D14CD9"/>
    <w:p w14:paraId="78B455AA" w14:textId="77777777" w:rsidR="00D14CD9" w:rsidRPr="00D14CD9" w:rsidRDefault="00D14CD9" w:rsidP="00D14CD9"/>
    <w:p w14:paraId="39475830" w14:textId="77777777" w:rsidR="00D14CD9" w:rsidRPr="00D14CD9" w:rsidRDefault="00D14CD9" w:rsidP="00D14CD9"/>
    <w:p w14:paraId="010F05FA" w14:textId="77777777" w:rsidR="00D14CD9" w:rsidRPr="00D14CD9" w:rsidRDefault="00D14CD9" w:rsidP="00D14CD9"/>
    <w:p w14:paraId="386507CF" w14:textId="77777777" w:rsidR="00D14CD9" w:rsidRPr="00D14CD9" w:rsidRDefault="00D14CD9" w:rsidP="00D14CD9"/>
    <w:p w14:paraId="16E96EB0" w14:textId="77777777" w:rsidR="00D14CD9" w:rsidRPr="00D14CD9" w:rsidRDefault="00D14CD9" w:rsidP="00D14CD9"/>
    <w:p w14:paraId="144816C1" w14:textId="77777777" w:rsidR="00D14CD9" w:rsidRPr="00D14CD9" w:rsidRDefault="00D14CD9" w:rsidP="00D14CD9"/>
    <w:p w14:paraId="2C9DA229" w14:textId="77777777" w:rsidR="00D14CD9" w:rsidRPr="00D14CD9" w:rsidRDefault="00D14CD9" w:rsidP="00D14CD9"/>
    <w:p w14:paraId="3662D3A4" w14:textId="77777777" w:rsidR="00D14CD9" w:rsidRPr="00D14CD9" w:rsidRDefault="00D14CD9" w:rsidP="00D14CD9"/>
    <w:p w14:paraId="085DFEC4" w14:textId="77777777" w:rsidR="00D14CD9" w:rsidRPr="00D14CD9" w:rsidRDefault="00D14CD9" w:rsidP="00D14CD9"/>
    <w:p w14:paraId="190363EC" w14:textId="77777777" w:rsidR="00D14CD9" w:rsidRPr="00D14CD9" w:rsidRDefault="00D14CD9" w:rsidP="00D14CD9"/>
    <w:p w14:paraId="321D097C" w14:textId="77777777" w:rsidR="00D14CD9" w:rsidRPr="00D14CD9" w:rsidRDefault="00D14CD9" w:rsidP="00D14CD9"/>
    <w:p w14:paraId="1F01AF18" w14:textId="77777777" w:rsidR="00D14CD9" w:rsidRPr="00D14CD9" w:rsidRDefault="00D14CD9" w:rsidP="00D14CD9"/>
    <w:p w14:paraId="1EA6E56A" w14:textId="77777777" w:rsidR="00D14CD9" w:rsidRPr="00D14CD9" w:rsidRDefault="00D14CD9" w:rsidP="00D14CD9"/>
    <w:p w14:paraId="03BBE81B" w14:textId="77777777" w:rsidR="00D14CD9" w:rsidRPr="00D14CD9" w:rsidRDefault="00D14CD9" w:rsidP="00D14CD9"/>
    <w:p w14:paraId="5AC40A0E" w14:textId="77777777" w:rsidR="00D14CD9" w:rsidRPr="00D14CD9" w:rsidRDefault="00D14CD9" w:rsidP="00D14CD9"/>
    <w:p w14:paraId="2DC2A868" w14:textId="77777777" w:rsidR="00D14CD9" w:rsidRPr="00D14CD9" w:rsidRDefault="00D14CD9" w:rsidP="00D14CD9"/>
    <w:p w14:paraId="1FC37826" w14:textId="77777777" w:rsidR="00D14CD9" w:rsidRPr="00D14CD9" w:rsidRDefault="00D14CD9" w:rsidP="00D14CD9"/>
    <w:p w14:paraId="28E4FF88" w14:textId="77777777" w:rsidR="00D14CD9" w:rsidRPr="00D14CD9" w:rsidRDefault="00D14CD9" w:rsidP="00D14CD9"/>
    <w:p w14:paraId="742BC0F2" w14:textId="77777777" w:rsidR="00D14CD9" w:rsidRPr="00D14CD9" w:rsidRDefault="00D14CD9" w:rsidP="00D14CD9"/>
    <w:p w14:paraId="4D95FB20" w14:textId="77777777" w:rsidR="00D14CD9" w:rsidRPr="00D14CD9" w:rsidRDefault="00D14CD9" w:rsidP="00D14CD9"/>
    <w:p w14:paraId="0DCFD42B" w14:textId="77777777" w:rsidR="00D14CD9" w:rsidRPr="00D14CD9" w:rsidRDefault="00D14CD9" w:rsidP="00D14CD9"/>
    <w:p w14:paraId="790B2B6B" w14:textId="77777777" w:rsidR="00D14CD9" w:rsidRPr="00D14CD9" w:rsidRDefault="00D14CD9" w:rsidP="00D14CD9"/>
    <w:p w14:paraId="3C8D91BF" w14:textId="77777777" w:rsidR="00D14CD9" w:rsidRPr="00D14CD9" w:rsidRDefault="00D14CD9" w:rsidP="00D14CD9"/>
    <w:p w14:paraId="1E1D1931" w14:textId="77777777" w:rsidR="00D14CD9" w:rsidRPr="00D14CD9" w:rsidRDefault="00D14CD9" w:rsidP="00D14CD9"/>
    <w:p w14:paraId="5D5C273E" w14:textId="77777777" w:rsidR="00D14CD9" w:rsidRPr="00D14CD9" w:rsidRDefault="00D14CD9" w:rsidP="00D14CD9"/>
    <w:p w14:paraId="335A6970" w14:textId="77777777" w:rsidR="00D14CD9" w:rsidRPr="00D14CD9" w:rsidRDefault="00D14CD9" w:rsidP="00D14CD9"/>
    <w:p w14:paraId="2E8BC774" w14:textId="77777777" w:rsidR="00D14CD9" w:rsidRPr="00D14CD9" w:rsidRDefault="00D14CD9" w:rsidP="00D14CD9"/>
    <w:p w14:paraId="436F77D8" w14:textId="77777777" w:rsidR="00D14CD9" w:rsidRPr="00D14CD9" w:rsidRDefault="00D14CD9" w:rsidP="00D14CD9"/>
    <w:p w14:paraId="265576FB" w14:textId="77777777" w:rsidR="00D14CD9" w:rsidRPr="00D14CD9" w:rsidRDefault="00D14CD9" w:rsidP="00D14CD9"/>
    <w:p w14:paraId="37C24909" w14:textId="77777777" w:rsidR="00D14CD9" w:rsidRPr="00D14CD9" w:rsidRDefault="00D14CD9" w:rsidP="00D14CD9"/>
    <w:p w14:paraId="3378AD8B" w14:textId="77777777" w:rsidR="00D14CD9" w:rsidRPr="00D14CD9" w:rsidRDefault="00D14CD9" w:rsidP="00D14CD9"/>
    <w:p w14:paraId="37A68E14" w14:textId="77777777" w:rsidR="00D14CD9" w:rsidRPr="00D14CD9" w:rsidRDefault="00D14CD9" w:rsidP="00D14CD9"/>
    <w:p w14:paraId="0BA57447" w14:textId="77777777" w:rsidR="00D14CD9" w:rsidRPr="00D14CD9" w:rsidRDefault="00D14CD9" w:rsidP="00D14CD9"/>
    <w:p w14:paraId="656A878E" w14:textId="77777777" w:rsidR="00D14CD9" w:rsidRPr="00D14CD9" w:rsidRDefault="00D14CD9" w:rsidP="00D14CD9"/>
    <w:p w14:paraId="42DF4287" w14:textId="77777777" w:rsidR="00D14CD9" w:rsidRPr="00D14CD9" w:rsidRDefault="00D14CD9" w:rsidP="00D14CD9"/>
    <w:p w14:paraId="0A081D1F" w14:textId="77777777" w:rsidR="00D14CD9" w:rsidRPr="00D14CD9" w:rsidRDefault="00D14CD9" w:rsidP="00D14CD9"/>
    <w:p w14:paraId="2357765A" w14:textId="77777777" w:rsidR="001C3C83" w:rsidRPr="00D14CD9" w:rsidRDefault="001C3C83"/>
    <w:sectPr w:rsidR="001C3C83" w:rsidRPr="00D14CD9" w:rsidSect="001E0FA6">
      <w:headerReference w:type="default" r:id="rId7"/>
      <w:footerReference w:type="default" r:id="rId8"/>
      <w:type w:val="continuous"/>
      <w:pgSz w:w="12240" w:h="15840"/>
      <w:pgMar w:top="700" w:right="580" w:bottom="280" w:left="1320" w:header="2304" w:footer="18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797D61" w14:textId="77777777" w:rsidR="00B35D3D" w:rsidRDefault="00B35D3D" w:rsidP="00FD4EA3">
      <w:r>
        <w:separator/>
      </w:r>
    </w:p>
  </w:endnote>
  <w:endnote w:type="continuationSeparator" w:id="0">
    <w:p w14:paraId="16826667" w14:textId="77777777" w:rsidR="00B35D3D" w:rsidRDefault="00B35D3D" w:rsidP="00FD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 Pro">
    <w:panose1 w:val="02040503050306020203"/>
    <w:charset w:val="00"/>
    <w:family w:val="roman"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AA300" w14:textId="3AA9DFBA" w:rsidR="00F157CA" w:rsidRDefault="001C3C8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A076F18" wp14:editId="54232034">
              <wp:simplePos x="0" y="0"/>
              <wp:positionH relativeFrom="margin">
                <wp:posOffset>5022850</wp:posOffset>
              </wp:positionH>
              <wp:positionV relativeFrom="paragraph">
                <wp:posOffset>663575</wp:posOffset>
              </wp:positionV>
              <wp:extent cx="1949450" cy="718185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9450" cy="7181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C05ED6" w14:textId="40CFA09D" w:rsidR="00B708F5" w:rsidRPr="001C3C83" w:rsidRDefault="00D14CD9" w:rsidP="001C3C83">
                          <w:pPr>
                            <w:jc w:val="center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1C3C83">
                            <w:rPr>
                              <w:color w:val="006BB7"/>
                              <w:sz w:val="16"/>
                              <w:szCs w:val="16"/>
                            </w:rPr>
                            <w:t xml:space="preserve">1200 Murchison Road, </w:t>
                          </w:r>
                          <w:r w:rsidR="001C3C83">
                            <w:rPr>
                              <w:color w:val="006BB7"/>
                              <w:sz w:val="16"/>
                              <w:szCs w:val="16"/>
                            </w:rPr>
                            <w:br/>
                          </w:r>
                          <w:r w:rsidRPr="001C3C83">
                            <w:rPr>
                              <w:color w:val="006BB7"/>
                              <w:sz w:val="16"/>
                              <w:szCs w:val="16"/>
                            </w:rPr>
                            <w:t>Fayetteville, NC 28301</w:t>
                          </w:r>
                        </w:p>
                        <w:p w14:paraId="6D02FD7F" w14:textId="77777777" w:rsidR="00D14CD9" w:rsidRPr="001C3C83" w:rsidRDefault="00D14CD9" w:rsidP="001C3C83">
                          <w:pPr>
                            <w:jc w:val="center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1C3C83">
                            <w:rPr>
                              <w:color w:val="006BB7"/>
                              <w:sz w:val="16"/>
                              <w:szCs w:val="16"/>
                            </w:rPr>
                            <w:t>(910) 672-1</w:t>
                          </w:r>
                          <w:r w:rsidR="004064E8" w:rsidRPr="001C3C83">
                            <w:rPr>
                              <w:color w:val="006BB7"/>
                              <w:sz w:val="16"/>
                              <w:szCs w:val="16"/>
                            </w:rPr>
                            <w:t>11</w:t>
                          </w:r>
                          <w:r w:rsidR="006D2058" w:rsidRPr="001C3C83">
                            <w:rPr>
                              <w:color w:val="006BB7"/>
                              <w:sz w:val="16"/>
                              <w:szCs w:val="16"/>
                            </w:rPr>
                            <w:t>1</w:t>
                          </w:r>
                        </w:p>
                        <w:p w14:paraId="62E9C4E9" w14:textId="67404046" w:rsidR="00D14CD9" w:rsidRPr="001C3C83" w:rsidRDefault="006D2058" w:rsidP="001C3C83">
                          <w:pPr>
                            <w:jc w:val="center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1C3C83">
                            <w:rPr>
                              <w:color w:val="006BB7"/>
                              <w:sz w:val="16"/>
                              <w:szCs w:val="16"/>
                            </w:rPr>
                            <w:t>www.uncfsu.edu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076F1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95.5pt;margin-top:52.25pt;width:153.5pt;height:56.5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" filled="f" stroked="f" strokeweight=".5pt">
              <v:textbox>
                <w:txbxContent>
                  <w:p w14:paraId="16C05ED6" w14:textId="40CFA09D" w:rsidR="00B708F5" w:rsidRPr="001C3C83" w:rsidRDefault="00D14CD9" w:rsidP="001C3C83">
                    <w:pPr>
                      <w:jc w:val="center"/>
                      <w:rPr>
                        <w:color w:val="006BB7"/>
                        <w:sz w:val="16"/>
                        <w:szCs w:val="16"/>
                      </w:rPr>
                    </w:pPr>
                    <w:r w:rsidRPr="001C3C83">
                      <w:rPr>
                        <w:color w:val="006BB7"/>
                        <w:sz w:val="16"/>
                        <w:szCs w:val="16"/>
                      </w:rPr>
                      <w:t xml:space="preserve">1200 Murchison Road, </w:t>
                    </w:r>
                    <w:r w:rsidR="001C3C83">
                      <w:rPr>
                        <w:color w:val="006BB7"/>
                        <w:sz w:val="16"/>
                        <w:szCs w:val="16"/>
                      </w:rPr>
                      <w:br/>
                    </w:r>
                    <w:r w:rsidRPr="001C3C83">
                      <w:rPr>
                        <w:color w:val="006BB7"/>
                        <w:sz w:val="16"/>
                        <w:szCs w:val="16"/>
                      </w:rPr>
                      <w:t>Fayetteville, NC 28301</w:t>
                    </w:r>
                  </w:p>
                  <w:p w14:paraId="6D02FD7F" w14:textId="77777777" w:rsidR="00D14CD9" w:rsidRPr="001C3C83" w:rsidRDefault="00D14CD9" w:rsidP="001C3C83">
                    <w:pPr>
                      <w:jc w:val="center"/>
                      <w:rPr>
                        <w:color w:val="006BB7"/>
                        <w:sz w:val="16"/>
                        <w:szCs w:val="16"/>
                      </w:rPr>
                    </w:pPr>
                    <w:r w:rsidRPr="001C3C83">
                      <w:rPr>
                        <w:color w:val="006BB7"/>
                        <w:sz w:val="16"/>
                        <w:szCs w:val="16"/>
                      </w:rPr>
                      <w:t>(910) 672-1</w:t>
                    </w:r>
                    <w:r w:rsidR="004064E8" w:rsidRPr="001C3C83">
                      <w:rPr>
                        <w:color w:val="006BB7"/>
                        <w:sz w:val="16"/>
                        <w:szCs w:val="16"/>
                      </w:rPr>
                      <w:t>11</w:t>
                    </w:r>
                    <w:r w:rsidR="006D2058" w:rsidRPr="001C3C83">
                      <w:rPr>
                        <w:color w:val="006BB7"/>
                        <w:sz w:val="16"/>
                        <w:szCs w:val="16"/>
                      </w:rPr>
                      <w:t>1</w:t>
                    </w:r>
                  </w:p>
                  <w:p w14:paraId="62E9C4E9" w14:textId="67404046" w:rsidR="00D14CD9" w:rsidRPr="001C3C83" w:rsidRDefault="006D2058" w:rsidP="001C3C83">
                    <w:pPr>
                      <w:jc w:val="center"/>
                      <w:rPr>
                        <w:color w:val="006BB7"/>
                        <w:sz w:val="16"/>
                        <w:szCs w:val="16"/>
                      </w:rPr>
                    </w:pPr>
                    <w:r w:rsidRPr="001C3C83">
                      <w:rPr>
                        <w:color w:val="006BB7"/>
                        <w:sz w:val="16"/>
                        <w:szCs w:val="16"/>
                      </w:rPr>
                      <w:t>www.uncfsu.edu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45580AF" wp14:editId="018516FD">
          <wp:simplePos x="0" y="0"/>
          <wp:positionH relativeFrom="column">
            <wp:posOffset>5283835</wp:posOffset>
          </wp:positionH>
          <wp:positionV relativeFrom="paragraph">
            <wp:posOffset>-218440</wp:posOffset>
          </wp:positionV>
          <wp:extent cx="1434465" cy="807720"/>
          <wp:effectExtent l="0" t="0" r="635" b="508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465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F39BA" w14:textId="77777777" w:rsidR="00B35D3D" w:rsidRDefault="00B35D3D" w:rsidP="00FD4EA3">
      <w:r>
        <w:separator/>
      </w:r>
    </w:p>
  </w:footnote>
  <w:footnote w:type="continuationSeparator" w:id="0">
    <w:p w14:paraId="6A60F5BC" w14:textId="77777777" w:rsidR="00B35D3D" w:rsidRDefault="00B35D3D" w:rsidP="00FD4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C9BB7" w14:textId="59DFDE2C" w:rsidR="00C15586" w:rsidRPr="00C15586" w:rsidRDefault="001C3C83" w:rsidP="00C15586">
    <w:pPr>
      <w:pStyle w:val="BodyText"/>
      <w:rPr>
        <w:rFonts w:ascii="Times New Roman"/>
        <w:sz w:val="20"/>
      </w:rPr>
    </w:pPr>
    <w:r>
      <w:rPr>
        <w:noProof/>
      </w:rPr>
      <w:drawing>
        <wp:anchor distT="0" distB="0" distL="114300" distR="114300" simplePos="0" relativeHeight="251669504" behindDoc="1" locked="0" layoutInCell="1" allowOverlap="1" wp14:anchorId="78798BC1" wp14:editId="463A2DE4">
          <wp:simplePos x="0" y="0"/>
          <wp:positionH relativeFrom="column">
            <wp:posOffset>-865360</wp:posOffset>
          </wp:positionH>
          <wp:positionV relativeFrom="paragraph">
            <wp:posOffset>-1444933</wp:posOffset>
          </wp:positionV>
          <wp:extent cx="7785980" cy="1007207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1549" cy="101180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83"/>
    <w:rsid w:val="001C28ED"/>
    <w:rsid w:val="001C3C83"/>
    <w:rsid w:val="001E06BA"/>
    <w:rsid w:val="001E0FA6"/>
    <w:rsid w:val="00262D40"/>
    <w:rsid w:val="003911C1"/>
    <w:rsid w:val="003E0489"/>
    <w:rsid w:val="003E2AFE"/>
    <w:rsid w:val="004064E8"/>
    <w:rsid w:val="0040777A"/>
    <w:rsid w:val="004351C1"/>
    <w:rsid w:val="00465C67"/>
    <w:rsid w:val="004D6F96"/>
    <w:rsid w:val="0051676A"/>
    <w:rsid w:val="006003F4"/>
    <w:rsid w:val="00670AE8"/>
    <w:rsid w:val="006B5E7E"/>
    <w:rsid w:val="006D2058"/>
    <w:rsid w:val="00777DA1"/>
    <w:rsid w:val="007B402E"/>
    <w:rsid w:val="0080393E"/>
    <w:rsid w:val="008451DD"/>
    <w:rsid w:val="00A0105A"/>
    <w:rsid w:val="00A541F6"/>
    <w:rsid w:val="00B12C0F"/>
    <w:rsid w:val="00B26A6D"/>
    <w:rsid w:val="00B35D3D"/>
    <w:rsid w:val="00B708F5"/>
    <w:rsid w:val="00C15586"/>
    <w:rsid w:val="00C41230"/>
    <w:rsid w:val="00C810F3"/>
    <w:rsid w:val="00CB094D"/>
    <w:rsid w:val="00D00FEB"/>
    <w:rsid w:val="00D14CD9"/>
    <w:rsid w:val="00D35D1D"/>
    <w:rsid w:val="00D556EA"/>
    <w:rsid w:val="00D705CE"/>
    <w:rsid w:val="00D70E89"/>
    <w:rsid w:val="00DF11F3"/>
    <w:rsid w:val="00ED789E"/>
    <w:rsid w:val="00EF09D4"/>
    <w:rsid w:val="00F157CA"/>
    <w:rsid w:val="00FD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8118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right="112"/>
      <w:jc w:val="right"/>
      <w:outlineLvl w:val="0"/>
    </w:pPr>
    <w:rPr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D4E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EA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D4E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EA3"/>
    <w:rPr>
      <w:rFonts w:ascii="Arial" w:eastAsia="Arial" w:hAnsi="Arial" w:cs="Arial"/>
    </w:rPr>
  </w:style>
  <w:style w:type="paragraph" w:customStyle="1" w:styleId="BasicParagraph">
    <w:name w:val="[Basic Paragraph]"/>
    <w:basedOn w:val="Normal"/>
    <w:uiPriority w:val="99"/>
    <w:rsid w:val="00C15586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14C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4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7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971222-DC6A-5041-9062-20F7C0F92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FSU Fact Sheet Template.dotx</Template>
  <TotalTime>11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 of the Chanellor Letterhead Template</vt:lpstr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the Chanellor Letterhead Template</dc:title>
  <dc:creator>Microsoft Office User</dc:creator>
  <cp:lastModifiedBy>Santillan, Mariano A</cp:lastModifiedBy>
  <cp:revision>1</cp:revision>
  <dcterms:created xsi:type="dcterms:W3CDTF">2021-03-25T04:48:00Z</dcterms:created>
  <dcterms:modified xsi:type="dcterms:W3CDTF">2021-03-25T04:59:00Z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2019-08-20T00:00:00Z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2019-08-20T00:00:00Z</vt:filetime>
  </property>
</Properties>
</file>