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BFC0F1" w14:textId="77777777" w:rsidR="008451DD" w:rsidRDefault="008451DD">
      <w:pPr>
        <w:pStyle w:val="BasicParagraph"/>
        <w:rPr>
          <w:rFonts w:ascii="Times New Roman"/>
          <w:sz w:val="20"/>
        </w:rPr>
      </w:pPr>
    </w:p>
    <w:p w14:paraId="7B59D210" w14:textId="77777777" w:rsidR="00A0105A" w:rsidRDefault="00A0105A" w:rsidP="00D14CD9"/>
    <w:p w14:paraId="3FDC9B09" w14:textId="77777777" w:rsidR="00D14CD9" w:rsidRPr="00D14CD9" w:rsidRDefault="00A0105A" w:rsidP="00D14CD9">
      <w:r>
        <w:t>Start typing here</w:t>
      </w:r>
    </w:p>
    <w:p w14:paraId="0D347F6A" w14:textId="77777777" w:rsidR="00D14CD9" w:rsidRPr="00D14CD9" w:rsidRDefault="00D14CD9" w:rsidP="00D14CD9"/>
    <w:p w14:paraId="3208C280" w14:textId="77777777" w:rsidR="00D14CD9" w:rsidRPr="00D14CD9" w:rsidRDefault="00D14CD9" w:rsidP="00D14CD9"/>
    <w:p w14:paraId="151A7CCC" w14:textId="77777777" w:rsidR="00D14CD9" w:rsidRPr="00D14CD9" w:rsidRDefault="00D14CD9" w:rsidP="00D14CD9"/>
    <w:p w14:paraId="34325ED9" w14:textId="77777777" w:rsidR="00D14CD9" w:rsidRPr="00D14CD9" w:rsidRDefault="00D14CD9" w:rsidP="00D14CD9"/>
    <w:p w14:paraId="0B6D8247" w14:textId="77777777" w:rsidR="00D14CD9" w:rsidRPr="00D14CD9" w:rsidRDefault="00D14CD9" w:rsidP="00D14CD9"/>
    <w:p w14:paraId="032B904C" w14:textId="77777777" w:rsidR="00D14CD9" w:rsidRPr="00D14CD9" w:rsidRDefault="00D14CD9" w:rsidP="00D14CD9"/>
    <w:p w14:paraId="394B776C" w14:textId="77777777" w:rsidR="00D14CD9" w:rsidRPr="00D14CD9" w:rsidRDefault="00D14CD9" w:rsidP="00D14CD9"/>
    <w:p w14:paraId="1F312C7A" w14:textId="77777777" w:rsidR="00D14CD9" w:rsidRPr="00D14CD9" w:rsidRDefault="00D14CD9" w:rsidP="00D14CD9"/>
    <w:p w14:paraId="3C83FE51" w14:textId="77777777" w:rsidR="00D14CD9" w:rsidRPr="00D14CD9" w:rsidRDefault="00D14CD9" w:rsidP="00D14CD9"/>
    <w:p w14:paraId="2EC03388" w14:textId="77777777" w:rsidR="00D14CD9" w:rsidRPr="00D14CD9" w:rsidRDefault="00D14CD9" w:rsidP="00D14CD9"/>
    <w:p w14:paraId="1E85B489" w14:textId="77777777" w:rsidR="00D14CD9" w:rsidRPr="00D14CD9" w:rsidRDefault="00D14CD9" w:rsidP="00D14CD9"/>
    <w:p w14:paraId="0A6BB43B" w14:textId="77777777" w:rsidR="00D14CD9" w:rsidRPr="00D14CD9" w:rsidRDefault="00D14CD9" w:rsidP="00D14CD9"/>
    <w:p w14:paraId="60EDE158" w14:textId="77777777" w:rsidR="00D14CD9" w:rsidRPr="00D14CD9" w:rsidRDefault="00D14CD9" w:rsidP="00D14CD9"/>
    <w:p w14:paraId="20EAE9BA" w14:textId="77777777" w:rsidR="00D14CD9" w:rsidRPr="00D14CD9" w:rsidRDefault="00D14CD9" w:rsidP="00D14CD9"/>
    <w:p w14:paraId="6F15489A" w14:textId="77777777" w:rsidR="00D14CD9" w:rsidRPr="00D14CD9" w:rsidRDefault="00D14CD9" w:rsidP="00D14CD9"/>
    <w:p w14:paraId="1E8F3974" w14:textId="77777777" w:rsidR="00D14CD9" w:rsidRPr="00D14CD9" w:rsidRDefault="00D14CD9" w:rsidP="00D14CD9"/>
    <w:p w14:paraId="779BD434" w14:textId="77777777" w:rsidR="00D14CD9" w:rsidRPr="00D14CD9" w:rsidRDefault="00D14CD9" w:rsidP="00D14CD9"/>
    <w:p w14:paraId="3028D085" w14:textId="77777777" w:rsidR="00D14CD9" w:rsidRPr="00D14CD9" w:rsidRDefault="00D14CD9" w:rsidP="00D14CD9"/>
    <w:sectPr w:rsidR="00D14CD9" w:rsidRPr="00D14CD9" w:rsidSect="00A6016F">
      <w:footerReference w:type="default" r:id="rId7"/>
      <w:headerReference w:type="first" r:id="rId8"/>
      <w:footerReference w:type="first" r:id="rId9"/>
      <w:type w:val="continuous"/>
      <w:pgSz w:w="12240" w:h="15840"/>
      <w:pgMar w:top="700" w:right="580" w:bottom="280" w:left="1320" w:header="2304" w:footer="187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D1E7E7" w14:textId="77777777" w:rsidR="001E6B92" w:rsidRDefault="001E6B92" w:rsidP="00FD4EA3">
      <w:r>
        <w:separator/>
      </w:r>
    </w:p>
  </w:endnote>
  <w:endnote w:type="continuationSeparator" w:id="0">
    <w:p w14:paraId="7221C691" w14:textId="77777777" w:rsidR="001E6B92" w:rsidRDefault="001E6B92" w:rsidP="00FD4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panose1 w:val="02040503050306020203"/>
    <w:charset w:val="00"/>
    <w:family w:val="roman"/>
    <w:pitch w:val="variable"/>
    <w:sig w:usb0="60000287" w:usb1="00000001" w:usb2="00000000" w:usb3="00000000" w:csb0="000001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79EEEF" w14:textId="77777777" w:rsidR="00F157CA" w:rsidRDefault="00777DA1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BB502C2" wp14:editId="0A378799">
              <wp:simplePos x="0" y="0"/>
              <wp:positionH relativeFrom="margin">
                <wp:posOffset>-177800</wp:posOffset>
              </wp:positionH>
              <wp:positionV relativeFrom="paragraph">
                <wp:posOffset>186994</wp:posOffset>
              </wp:positionV>
              <wp:extent cx="6446575" cy="700902"/>
              <wp:effectExtent l="0" t="0" r="508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6575" cy="70090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B29C006" w14:textId="77777777" w:rsidR="00B708F5" w:rsidRDefault="00D14CD9" w:rsidP="00D14CD9">
                          <w:pPr>
                            <w:jc w:val="right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  <w:r w:rsidRPr="00D14CD9">
                            <w:rPr>
                              <w:color w:val="006BB7"/>
                              <w:sz w:val="16"/>
                              <w:szCs w:val="16"/>
                            </w:rPr>
                            <w:t>1200 Murchison Road, Fayetteville, NC 28301</w:t>
                          </w:r>
                        </w:p>
                        <w:p w14:paraId="0BB8A483" w14:textId="77777777" w:rsidR="00D14CD9" w:rsidRDefault="00D14CD9" w:rsidP="00D14CD9">
                          <w:pPr>
                            <w:jc w:val="right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  <w:r w:rsidRPr="00D14CD9">
                            <w:rPr>
                              <w:color w:val="006BB7"/>
                              <w:sz w:val="16"/>
                              <w:szCs w:val="16"/>
                            </w:rPr>
                            <w:t>(910) 672-1</w:t>
                          </w:r>
                          <w:r w:rsidR="004064E8">
                            <w:rPr>
                              <w:color w:val="006BB7"/>
                              <w:sz w:val="16"/>
                              <w:szCs w:val="16"/>
                            </w:rPr>
                            <w:t>11</w:t>
                          </w:r>
                          <w:r w:rsidR="006D2058">
                            <w:rPr>
                              <w:color w:val="006BB7"/>
                              <w:sz w:val="16"/>
                              <w:szCs w:val="16"/>
                            </w:rPr>
                            <w:t>1</w:t>
                          </w:r>
                        </w:p>
                        <w:p w14:paraId="458BF2A8" w14:textId="77777777" w:rsidR="006D2058" w:rsidRPr="00D14CD9" w:rsidRDefault="006D2058" w:rsidP="00D14CD9">
                          <w:pPr>
                            <w:jc w:val="right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  <w:r w:rsidRPr="006D2058">
                            <w:rPr>
                              <w:color w:val="006BB7"/>
                              <w:sz w:val="16"/>
                              <w:szCs w:val="16"/>
                            </w:rPr>
                            <w:t>www.uncfsu.edu</w:t>
                          </w:r>
                        </w:p>
                        <w:p w14:paraId="24E8F24C" w14:textId="77777777" w:rsidR="00D14CD9" w:rsidRDefault="00D14CD9" w:rsidP="00D14CD9">
                          <w:pPr>
                            <w:jc w:val="right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</w:p>
                        <w:p w14:paraId="17A40A3B" w14:textId="77777777" w:rsidR="00D14CD9" w:rsidRPr="00D14CD9" w:rsidRDefault="00D14CD9" w:rsidP="00D14CD9">
                          <w:pPr>
                            <w:jc w:val="right"/>
                            <w:rPr>
                              <w:color w:val="006BB7"/>
                              <w:sz w:val="13"/>
                              <w:szCs w:val="13"/>
                            </w:rPr>
                          </w:pPr>
                          <w:r w:rsidRPr="00D14CD9">
                            <w:rPr>
                              <w:color w:val="006BB7"/>
                              <w:sz w:val="13"/>
                              <w:szCs w:val="13"/>
                            </w:rPr>
                            <w:t xml:space="preserve">Fayetteville State University is a constituent institution of The University of North Carolina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B502C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14pt;margin-top:14.7pt;width:507.6pt;height:55.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" fillcolor="white [3201]" stroked="f" strokeweight=".5pt">
              <v:textbox>
                <w:txbxContent>
                  <w:p w14:paraId="7B29C006" w14:textId="77777777" w:rsidR="00B708F5" w:rsidRDefault="00D14CD9" w:rsidP="00D14CD9">
                    <w:pPr>
                      <w:jc w:val="right"/>
                      <w:rPr>
                        <w:color w:val="006BB7"/>
                        <w:sz w:val="16"/>
                        <w:szCs w:val="16"/>
                      </w:rPr>
                    </w:pPr>
                    <w:r w:rsidRPr="00D14CD9">
                      <w:rPr>
                        <w:color w:val="006BB7"/>
                        <w:sz w:val="16"/>
                        <w:szCs w:val="16"/>
                      </w:rPr>
                      <w:t>1200 Murchison Road, Fayetteville, NC 28301</w:t>
                    </w:r>
                  </w:p>
                  <w:p w14:paraId="0BB8A483" w14:textId="77777777" w:rsidR="00D14CD9" w:rsidRDefault="00D14CD9" w:rsidP="00D14CD9">
                    <w:pPr>
                      <w:jc w:val="right"/>
                      <w:rPr>
                        <w:color w:val="006BB7"/>
                        <w:sz w:val="16"/>
                        <w:szCs w:val="16"/>
                      </w:rPr>
                    </w:pPr>
                    <w:r w:rsidRPr="00D14CD9">
                      <w:rPr>
                        <w:color w:val="006BB7"/>
                        <w:sz w:val="16"/>
                        <w:szCs w:val="16"/>
                      </w:rPr>
                      <w:t>(910) 672-1</w:t>
                    </w:r>
                    <w:r w:rsidR="004064E8">
                      <w:rPr>
                        <w:color w:val="006BB7"/>
                        <w:sz w:val="16"/>
                        <w:szCs w:val="16"/>
                      </w:rPr>
                      <w:t>11</w:t>
                    </w:r>
                    <w:r w:rsidR="006D2058">
                      <w:rPr>
                        <w:color w:val="006BB7"/>
                        <w:sz w:val="16"/>
                        <w:szCs w:val="16"/>
                      </w:rPr>
                      <w:t>1</w:t>
                    </w:r>
                  </w:p>
                  <w:p w14:paraId="458BF2A8" w14:textId="77777777" w:rsidR="006D2058" w:rsidRPr="00D14CD9" w:rsidRDefault="006D2058" w:rsidP="00D14CD9">
                    <w:pPr>
                      <w:jc w:val="right"/>
                      <w:rPr>
                        <w:color w:val="006BB7"/>
                        <w:sz w:val="16"/>
                        <w:szCs w:val="16"/>
                      </w:rPr>
                    </w:pPr>
                    <w:r w:rsidRPr="006D2058">
                      <w:rPr>
                        <w:color w:val="006BB7"/>
                        <w:sz w:val="16"/>
                        <w:szCs w:val="16"/>
                      </w:rPr>
                      <w:t>www.uncfsu.edu</w:t>
                    </w:r>
                  </w:p>
                  <w:p w14:paraId="24E8F24C" w14:textId="77777777" w:rsidR="00D14CD9" w:rsidRDefault="00D14CD9" w:rsidP="00D14CD9">
                    <w:pPr>
                      <w:jc w:val="right"/>
                      <w:rPr>
                        <w:color w:val="006BB7"/>
                        <w:sz w:val="16"/>
                        <w:szCs w:val="16"/>
                      </w:rPr>
                    </w:pPr>
                  </w:p>
                  <w:p w14:paraId="17A40A3B" w14:textId="77777777" w:rsidR="00D14CD9" w:rsidRPr="00D14CD9" w:rsidRDefault="00D14CD9" w:rsidP="00D14CD9">
                    <w:pPr>
                      <w:jc w:val="right"/>
                      <w:rPr>
                        <w:color w:val="006BB7"/>
                        <w:sz w:val="13"/>
                        <w:szCs w:val="13"/>
                      </w:rPr>
                    </w:pPr>
                    <w:r w:rsidRPr="00D14CD9">
                      <w:rPr>
                        <w:color w:val="006BB7"/>
                        <w:sz w:val="13"/>
                        <w:szCs w:val="13"/>
                      </w:rPr>
                      <w:t xml:space="preserve">Fayetteville State University is a constituent institution of The University of North Carolina  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0F59B820" wp14:editId="7FF9584C">
              <wp:simplePos x="0" y="0"/>
              <wp:positionH relativeFrom="column">
                <wp:posOffset>-177165</wp:posOffset>
              </wp:positionH>
              <wp:positionV relativeFrom="paragraph">
                <wp:posOffset>136525</wp:posOffset>
              </wp:positionV>
              <wp:extent cx="6446274" cy="0"/>
              <wp:effectExtent l="0" t="12700" r="18415" b="1270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46274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1B7B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8ED8CA" id="Straight Connector 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95pt,10.75pt" to="493.65pt,10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" strokecolor="#b1b7bc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BBD500D" wp14:editId="48B4C0B0">
              <wp:simplePos x="0" y="0"/>
              <wp:positionH relativeFrom="column">
                <wp:posOffset>6303010</wp:posOffset>
              </wp:positionH>
              <wp:positionV relativeFrom="paragraph">
                <wp:posOffset>135255</wp:posOffset>
              </wp:positionV>
              <wp:extent cx="79982" cy="676897"/>
              <wp:effectExtent l="0" t="0" r="0" b="0"/>
              <wp:wrapNone/>
              <wp:docPr id="6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982" cy="676897"/>
                      </a:xfrm>
                      <a:prstGeom prst="rect">
                        <a:avLst/>
                      </a:prstGeom>
                      <a:solidFill>
                        <a:srgbClr val="B1B7B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1C870C8" id="Rectangle 6" o:spid="_x0000_s1026" style="position:absolute;margin-left:496.3pt;margin-top:10.65pt;width:6.3pt;height:53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" fillcolor="#b1b7bc" stroked="f" strokeweight="2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B640B2" w14:textId="77777777" w:rsidR="00A6016F" w:rsidRDefault="00A6016F" w:rsidP="00A6016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440CAD1F" wp14:editId="355A5900">
              <wp:simplePos x="0" y="0"/>
              <wp:positionH relativeFrom="margin">
                <wp:posOffset>-177800</wp:posOffset>
              </wp:positionH>
              <wp:positionV relativeFrom="paragraph">
                <wp:posOffset>186994</wp:posOffset>
              </wp:positionV>
              <wp:extent cx="6446575" cy="700902"/>
              <wp:effectExtent l="0" t="0" r="508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46575" cy="70090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00FAEAD" w14:textId="77777777" w:rsidR="00A6016F" w:rsidRDefault="00A6016F" w:rsidP="00A6016F">
                          <w:pPr>
                            <w:jc w:val="right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  <w:r w:rsidRPr="00D14CD9">
                            <w:rPr>
                              <w:color w:val="006BB7"/>
                              <w:sz w:val="16"/>
                              <w:szCs w:val="16"/>
                            </w:rPr>
                            <w:t>1200 Murchison Road, Fayetteville, NC 28301</w:t>
                          </w:r>
                        </w:p>
                        <w:p w14:paraId="04AD0109" w14:textId="77777777" w:rsidR="00A6016F" w:rsidRDefault="00A6016F" w:rsidP="00A6016F">
                          <w:pPr>
                            <w:jc w:val="right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  <w:r w:rsidRPr="00D14CD9">
                            <w:rPr>
                              <w:color w:val="006BB7"/>
                              <w:sz w:val="16"/>
                              <w:szCs w:val="16"/>
                            </w:rPr>
                            <w:t>(910) 672-1</w:t>
                          </w:r>
                          <w:r>
                            <w:rPr>
                              <w:color w:val="006BB7"/>
                              <w:sz w:val="16"/>
                              <w:szCs w:val="16"/>
                            </w:rPr>
                            <w:t>111</w:t>
                          </w:r>
                        </w:p>
                        <w:p w14:paraId="7C0D761B" w14:textId="77777777" w:rsidR="00A6016F" w:rsidRPr="00D14CD9" w:rsidRDefault="00A6016F" w:rsidP="00A6016F">
                          <w:pPr>
                            <w:jc w:val="right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  <w:r w:rsidRPr="006D2058">
                            <w:rPr>
                              <w:color w:val="006BB7"/>
                              <w:sz w:val="16"/>
                              <w:szCs w:val="16"/>
                            </w:rPr>
                            <w:t>www.uncfsu.edu</w:t>
                          </w:r>
                        </w:p>
                        <w:p w14:paraId="2B78E0B9" w14:textId="77777777" w:rsidR="00A6016F" w:rsidRDefault="00A6016F" w:rsidP="00A6016F">
                          <w:pPr>
                            <w:jc w:val="right"/>
                            <w:rPr>
                              <w:color w:val="006BB7"/>
                              <w:sz w:val="16"/>
                              <w:szCs w:val="16"/>
                            </w:rPr>
                          </w:pPr>
                        </w:p>
                        <w:p w14:paraId="5751D6DF" w14:textId="77777777" w:rsidR="00A6016F" w:rsidRPr="00D14CD9" w:rsidRDefault="00A6016F" w:rsidP="00A6016F">
                          <w:pPr>
                            <w:jc w:val="right"/>
                            <w:rPr>
                              <w:color w:val="006BB7"/>
                              <w:sz w:val="13"/>
                              <w:szCs w:val="13"/>
                            </w:rPr>
                          </w:pPr>
                          <w:r w:rsidRPr="00D14CD9">
                            <w:rPr>
                              <w:color w:val="006BB7"/>
                              <w:sz w:val="13"/>
                              <w:szCs w:val="13"/>
                            </w:rPr>
                            <w:t xml:space="preserve">Fayetteville State University is a constituent institution of The University of North Carolina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0CAD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-14pt;margin-top:14.7pt;width:507.6pt;height:55.2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" fillcolor="white [3201]" stroked="f" strokeweight=".5pt">
              <v:textbox>
                <w:txbxContent>
                  <w:p w14:paraId="500FAEAD" w14:textId="77777777" w:rsidR="00A6016F" w:rsidRDefault="00A6016F" w:rsidP="00A6016F">
                    <w:pPr>
                      <w:jc w:val="right"/>
                      <w:rPr>
                        <w:color w:val="006BB7"/>
                        <w:sz w:val="16"/>
                        <w:szCs w:val="16"/>
                      </w:rPr>
                    </w:pPr>
                    <w:r w:rsidRPr="00D14CD9">
                      <w:rPr>
                        <w:color w:val="006BB7"/>
                        <w:sz w:val="16"/>
                        <w:szCs w:val="16"/>
                      </w:rPr>
                      <w:t>1200 Murchison Road, Fayetteville, NC 28301</w:t>
                    </w:r>
                  </w:p>
                  <w:p w14:paraId="04AD0109" w14:textId="77777777" w:rsidR="00A6016F" w:rsidRDefault="00A6016F" w:rsidP="00A6016F">
                    <w:pPr>
                      <w:jc w:val="right"/>
                      <w:rPr>
                        <w:color w:val="006BB7"/>
                        <w:sz w:val="16"/>
                        <w:szCs w:val="16"/>
                      </w:rPr>
                    </w:pPr>
                    <w:r w:rsidRPr="00D14CD9">
                      <w:rPr>
                        <w:color w:val="006BB7"/>
                        <w:sz w:val="16"/>
                        <w:szCs w:val="16"/>
                      </w:rPr>
                      <w:t>(910) 672-1</w:t>
                    </w:r>
                    <w:r>
                      <w:rPr>
                        <w:color w:val="006BB7"/>
                        <w:sz w:val="16"/>
                        <w:szCs w:val="16"/>
                      </w:rPr>
                      <w:t>111</w:t>
                    </w:r>
                  </w:p>
                  <w:p w14:paraId="7C0D761B" w14:textId="77777777" w:rsidR="00A6016F" w:rsidRPr="00D14CD9" w:rsidRDefault="00A6016F" w:rsidP="00A6016F">
                    <w:pPr>
                      <w:jc w:val="right"/>
                      <w:rPr>
                        <w:color w:val="006BB7"/>
                        <w:sz w:val="16"/>
                        <w:szCs w:val="16"/>
                      </w:rPr>
                    </w:pPr>
                    <w:r w:rsidRPr="006D2058">
                      <w:rPr>
                        <w:color w:val="006BB7"/>
                        <w:sz w:val="16"/>
                        <w:szCs w:val="16"/>
                      </w:rPr>
                      <w:t>www.uncfsu.edu</w:t>
                    </w:r>
                  </w:p>
                  <w:p w14:paraId="2B78E0B9" w14:textId="77777777" w:rsidR="00A6016F" w:rsidRDefault="00A6016F" w:rsidP="00A6016F">
                    <w:pPr>
                      <w:jc w:val="right"/>
                      <w:rPr>
                        <w:color w:val="006BB7"/>
                        <w:sz w:val="16"/>
                        <w:szCs w:val="16"/>
                      </w:rPr>
                    </w:pPr>
                  </w:p>
                  <w:p w14:paraId="5751D6DF" w14:textId="77777777" w:rsidR="00A6016F" w:rsidRPr="00D14CD9" w:rsidRDefault="00A6016F" w:rsidP="00A6016F">
                    <w:pPr>
                      <w:jc w:val="right"/>
                      <w:rPr>
                        <w:color w:val="006BB7"/>
                        <w:sz w:val="13"/>
                        <w:szCs w:val="13"/>
                      </w:rPr>
                    </w:pPr>
                    <w:r w:rsidRPr="00D14CD9">
                      <w:rPr>
                        <w:color w:val="006BB7"/>
                        <w:sz w:val="13"/>
                        <w:szCs w:val="13"/>
                      </w:rPr>
                      <w:t xml:space="preserve">Fayetteville State University is a constituent institution of The University of North Carolina  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66152D90" wp14:editId="5581E1FA">
              <wp:simplePos x="0" y="0"/>
              <wp:positionH relativeFrom="column">
                <wp:posOffset>-177165</wp:posOffset>
              </wp:positionH>
              <wp:positionV relativeFrom="paragraph">
                <wp:posOffset>136525</wp:posOffset>
              </wp:positionV>
              <wp:extent cx="6446274" cy="0"/>
              <wp:effectExtent l="0" t="12700" r="18415" b="1270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46274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1B7B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025FCEB" id="Straight Connector 5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95pt,10.75pt" to="493.65pt,10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" strokecolor="#b1b7bc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72C7068A" wp14:editId="5852CA5A">
              <wp:simplePos x="0" y="0"/>
              <wp:positionH relativeFrom="column">
                <wp:posOffset>6303010</wp:posOffset>
              </wp:positionH>
              <wp:positionV relativeFrom="paragraph">
                <wp:posOffset>135255</wp:posOffset>
              </wp:positionV>
              <wp:extent cx="79982" cy="676897"/>
              <wp:effectExtent l="0" t="0" r="0" b="0"/>
              <wp:wrapNone/>
              <wp:docPr id="8" name="Rectangl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9982" cy="676897"/>
                      </a:xfrm>
                      <a:prstGeom prst="rect">
                        <a:avLst/>
                      </a:prstGeom>
                      <a:solidFill>
                        <a:srgbClr val="B1B7BC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858F44E" id="Rectangle 8" o:spid="_x0000_s1026" style="position:absolute;margin-left:496.3pt;margin-top:10.65pt;width:6.3pt;height:53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" fillcolor="#b1b7bc" stroked="f" strokeweight="2pt"/>
          </w:pict>
        </mc:Fallback>
      </mc:AlternateContent>
    </w:r>
  </w:p>
  <w:p w14:paraId="5EDC96B3" w14:textId="77777777" w:rsidR="00A6016F" w:rsidRDefault="00A601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E1D8FD" w14:textId="77777777" w:rsidR="001E6B92" w:rsidRDefault="001E6B92" w:rsidP="00FD4EA3">
      <w:r>
        <w:separator/>
      </w:r>
    </w:p>
  </w:footnote>
  <w:footnote w:type="continuationSeparator" w:id="0">
    <w:p w14:paraId="37E1AE41" w14:textId="77777777" w:rsidR="001E6B92" w:rsidRDefault="001E6B92" w:rsidP="00FD4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6631C8" w14:textId="4172DD3B" w:rsidR="00A6016F" w:rsidRDefault="009C34C0">
    <w:pPr>
      <w:pStyle w:val="Header"/>
    </w:pPr>
    <w:r>
      <w:rPr>
        <w:rFonts w:ascii="Times New Roman"/>
        <w:noProof/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9510218" wp14:editId="419908EB">
              <wp:simplePos x="0" y="0"/>
              <wp:positionH relativeFrom="column">
                <wp:posOffset>3301577</wp:posOffset>
              </wp:positionH>
              <wp:positionV relativeFrom="paragraph">
                <wp:posOffset>-498475</wp:posOffset>
              </wp:positionV>
              <wp:extent cx="2777490" cy="464396"/>
              <wp:effectExtent l="0" t="0" r="3810" b="571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7490" cy="46439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55F1BCF" w14:textId="77777777" w:rsidR="00370683" w:rsidRPr="009C34C0" w:rsidRDefault="00370683" w:rsidP="00370683">
                          <w:pPr>
                            <w:jc w:val="right"/>
                            <w:rPr>
                              <w:rFonts w:ascii="Times" w:hAnsi="Times"/>
                              <w:b/>
                              <w:bCs/>
                              <w:color w:val="006BB7"/>
                              <w:sz w:val="18"/>
                              <w:szCs w:val="32"/>
                            </w:rPr>
                          </w:pPr>
                          <w:r w:rsidRPr="009C34C0">
                            <w:rPr>
                              <w:rFonts w:ascii="Times" w:hAnsi="Times"/>
                              <w:b/>
                              <w:bCs/>
                              <w:color w:val="006BB7"/>
                              <w:sz w:val="18"/>
                              <w:szCs w:val="32"/>
                            </w:rPr>
                            <w:t>Department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51021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59.95pt;margin-top:-39.25pt;width:218.7pt;height:36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" fillcolor="white [3201]" stroked="f" strokeweight=".5pt">
              <v:textbox>
                <w:txbxContent>
                  <w:p w14:paraId="455F1BCF" w14:textId="77777777" w:rsidR="00370683" w:rsidRPr="009C34C0" w:rsidRDefault="00370683" w:rsidP="00370683">
                    <w:pPr>
                      <w:jc w:val="right"/>
                      <w:rPr>
                        <w:rFonts w:ascii="Times" w:hAnsi="Times"/>
                        <w:b/>
                        <w:bCs/>
                        <w:color w:val="006BB7"/>
                        <w:sz w:val="18"/>
                        <w:szCs w:val="32"/>
                      </w:rPr>
                    </w:pPr>
                    <w:r w:rsidRPr="009C34C0">
                      <w:rPr>
                        <w:rFonts w:ascii="Times" w:hAnsi="Times"/>
                        <w:b/>
                        <w:bCs/>
                        <w:color w:val="006BB7"/>
                        <w:sz w:val="18"/>
                        <w:szCs w:val="32"/>
                      </w:rPr>
                      <w:t>Department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0528" behindDoc="0" locked="0" layoutInCell="1" allowOverlap="1" wp14:anchorId="4DD17EFC" wp14:editId="6FA4E3E5">
          <wp:simplePos x="0" y="0"/>
          <wp:positionH relativeFrom="column">
            <wp:posOffset>25400</wp:posOffset>
          </wp:positionH>
          <wp:positionV relativeFrom="paragraph">
            <wp:posOffset>-982187</wp:posOffset>
          </wp:positionV>
          <wp:extent cx="1435608" cy="804672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5608" cy="8046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4C0"/>
    <w:rsid w:val="00055AA4"/>
    <w:rsid w:val="001C28ED"/>
    <w:rsid w:val="001E0FA6"/>
    <w:rsid w:val="001E6B92"/>
    <w:rsid w:val="00262D40"/>
    <w:rsid w:val="00370683"/>
    <w:rsid w:val="003911C1"/>
    <w:rsid w:val="003E0489"/>
    <w:rsid w:val="003E2AFE"/>
    <w:rsid w:val="004064E8"/>
    <w:rsid w:val="0040777A"/>
    <w:rsid w:val="004351C1"/>
    <w:rsid w:val="00465C67"/>
    <w:rsid w:val="00495163"/>
    <w:rsid w:val="004D6F96"/>
    <w:rsid w:val="0051676A"/>
    <w:rsid w:val="006003F4"/>
    <w:rsid w:val="00670AE8"/>
    <w:rsid w:val="006B5E7E"/>
    <w:rsid w:val="006D2058"/>
    <w:rsid w:val="00777DA1"/>
    <w:rsid w:val="007B402E"/>
    <w:rsid w:val="0080393E"/>
    <w:rsid w:val="008451DD"/>
    <w:rsid w:val="009C34C0"/>
    <w:rsid w:val="00A0105A"/>
    <w:rsid w:val="00A541F6"/>
    <w:rsid w:val="00A6016F"/>
    <w:rsid w:val="00B12C0F"/>
    <w:rsid w:val="00B26A6D"/>
    <w:rsid w:val="00B708F5"/>
    <w:rsid w:val="00C15586"/>
    <w:rsid w:val="00C41230"/>
    <w:rsid w:val="00C810F3"/>
    <w:rsid w:val="00CB094D"/>
    <w:rsid w:val="00D00FEB"/>
    <w:rsid w:val="00D14CD9"/>
    <w:rsid w:val="00D35D1D"/>
    <w:rsid w:val="00D556EA"/>
    <w:rsid w:val="00D705CE"/>
    <w:rsid w:val="00D70E89"/>
    <w:rsid w:val="00DF11F3"/>
    <w:rsid w:val="00ED789E"/>
    <w:rsid w:val="00EF09D4"/>
    <w:rsid w:val="00F157CA"/>
    <w:rsid w:val="00FD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4C1C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right="112"/>
      <w:jc w:val="right"/>
      <w:outlineLvl w:val="0"/>
    </w:pPr>
    <w:rPr>
      <w:sz w:val="14"/>
      <w:szCs w:val="1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0"/>
      <w:szCs w:val="1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D4E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4EA3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FD4E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D4EA3"/>
    <w:rPr>
      <w:rFonts w:ascii="Arial" w:eastAsia="Arial" w:hAnsi="Arial" w:cs="Arial"/>
    </w:rPr>
  </w:style>
  <w:style w:type="paragraph" w:customStyle="1" w:styleId="BasicParagraph">
    <w:name w:val="[Basic Paragraph]"/>
    <w:basedOn w:val="Normal"/>
    <w:uiPriority w:val="99"/>
    <w:rsid w:val="00C15586"/>
    <w:pPr>
      <w:widowControl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14CD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4C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773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971222-DC6A-5041-9062-20F7C0F92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FSU Letterhead Template_v4.dotx</Template>
  <TotalTime>4</TotalTime>
  <Pages>1</Pages>
  <Words>5</Words>
  <Characters>33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 of the Chanellor Letterhead Template</vt:lpstr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Office of the Chanellor Letterhead Template</dc:title>
  <dc:creator>Microsoft Office User</dc:creator>
  <cp:lastModifiedBy>Santillan, Mariano A</cp:lastModifiedBy>
  <cp:revision>1</cp:revision>
  <dcterms:created xsi:type="dcterms:W3CDTF">2021-04-05T03:26:00Z</dcterms:created>
  <dcterms:modified xsi:type="dcterms:W3CDTF">2021-04-05T03:30:00Z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2019-08-20T00:00:00Z</vt:filetime>
  </property>
  <property fmtid="{D5CDD505-2E9C-101B-9397-08002B2CF9AE}" pid="3" name="Creator">
    <vt:lpwstr>Adobe Illustrator CC 23.0 (Macintosh)</vt:lpwstr>
  </property>
  <property fmtid="{D5CDD505-2E9C-101B-9397-08002B2CF9AE}" pid="4" name="LastSaved">
    <vt:filetime>2019-08-20T00:00:00Z</vt:filetime>
  </property>
</Properties>
</file>