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26C0B0" w14:textId="77777777" w:rsidR="008451DD" w:rsidRDefault="008451DD">
      <w:pPr>
        <w:pStyle w:val="BasicParagraph"/>
        <w:rPr>
          <w:rFonts w:ascii="Times New Roman"/>
          <w:sz w:val="20"/>
        </w:rPr>
      </w:pPr>
    </w:p>
    <w:p w14:paraId="7EBAD309" w14:textId="77777777" w:rsidR="00D14CD9" w:rsidRPr="00D14CD9" w:rsidRDefault="00D14CD9" w:rsidP="00D14CD9"/>
    <w:p w14:paraId="603EFBD3" w14:textId="77777777" w:rsidR="00D14CD9" w:rsidRPr="00D14CD9" w:rsidRDefault="00D14CD9" w:rsidP="00D14CD9"/>
    <w:p w14:paraId="6B4FBBB8" w14:textId="77777777" w:rsidR="00D14CD9" w:rsidRPr="00D14CD9" w:rsidRDefault="00D14CD9" w:rsidP="00D14CD9"/>
    <w:p w14:paraId="6CE17B86" w14:textId="77777777" w:rsidR="00D14CD9" w:rsidRPr="00D14CD9" w:rsidRDefault="00D14CD9" w:rsidP="00D14CD9"/>
    <w:p w14:paraId="214CC349" w14:textId="77777777" w:rsidR="00D14CD9" w:rsidRPr="00D14CD9" w:rsidRDefault="00D14CD9" w:rsidP="00D14CD9"/>
    <w:p w14:paraId="18EC87E3" w14:textId="77777777" w:rsidR="00D14CD9" w:rsidRPr="00D14CD9" w:rsidRDefault="00D14CD9" w:rsidP="00D14CD9"/>
    <w:p w14:paraId="4525C411" w14:textId="77777777" w:rsidR="00D14CD9" w:rsidRPr="00D14CD9" w:rsidRDefault="00D14CD9" w:rsidP="00D14CD9"/>
    <w:p w14:paraId="54DF8748" w14:textId="77777777" w:rsidR="00D14CD9" w:rsidRPr="00D14CD9" w:rsidRDefault="00D14CD9" w:rsidP="00D14CD9"/>
    <w:p w14:paraId="1E55BD75" w14:textId="77777777" w:rsidR="00D14CD9" w:rsidRPr="00D14CD9" w:rsidRDefault="00D14CD9" w:rsidP="00D14CD9"/>
    <w:p w14:paraId="5A520559" w14:textId="77777777" w:rsidR="00D14CD9" w:rsidRPr="00D14CD9" w:rsidRDefault="00D14CD9" w:rsidP="00D14CD9"/>
    <w:p w14:paraId="17A40AFD" w14:textId="77777777" w:rsidR="00D14CD9" w:rsidRPr="00D14CD9" w:rsidRDefault="00D14CD9" w:rsidP="00D14CD9"/>
    <w:p w14:paraId="0B4655B8" w14:textId="77777777" w:rsidR="00D14CD9" w:rsidRPr="00D14CD9" w:rsidRDefault="00D14CD9" w:rsidP="00D14CD9"/>
    <w:p w14:paraId="24532419" w14:textId="77777777" w:rsidR="00D14CD9" w:rsidRPr="00D14CD9" w:rsidRDefault="00D14CD9" w:rsidP="00D14CD9"/>
    <w:p w14:paraId="249CAC06" w14:textId="77777777" w:rsidR="00D14CD9" w:rsidRPr="00D14CD9" w:rsidRDefault="00D14CD9" w:rsidP="00D14CD9"/>
    <w:p w14:paraId="29802CF6" w14:textId="77777777" w:rsidR="00D14CD9" w:rsidRPr="00D14CD9" w:rsidRDefault="00D14CD9" w:rsidP="00D14CD9"/>
    <w:p w14:paraId="3549977C" w14:textId="77777777" w:rsidR="00D14CD9" w:rsidRPr="00D14CD9" w:rsidRDefault="00D14CD9" w:rsidP="00D14CD9"/>
    <w:p w14:paraId="634539C6" w14:textId="77777777" w:rsidR="00D14CD9" w:rsidRPr="00D14CD9" w:rsidRDefault="00D14CD9" w:rsidP="00D14CD9"/>
    <w:p w14:paraId="71C656F0" w14:textId="77777777" w:rsidR="00D14CD9" w:rsidRPr="00D14CD9" w:rsidRDefault="00D14CD9" w:rsidP="00D14CD9"/>
    <w:p w14:paraId="6102389C" w14:textId="77777777" w:rsidR="00D14CD9" w:rsidRPr="00D14CD9" w:rsidRDefault="00D14CD9" w:rsidP="00D14CD9"/>
    <w:p w14:paraId="2D42A997" w14:textId="77777777" w:rsidR="00D14CD9" w:rsidRPr="00D14CD9" w:rsidRDefault="00D14CD9" w:rsidP="00D14CD9"/>
    <w:p w14:paraId="7170D56D" w14:textId="77777777" w:rsidR="00D14CD9" w:rsidRPr="00D14CD9" w:rsidRDefault="00D14CD9" w:rsidP="00D14CD9"/>
    <w:p w14:paraId="10B8B30F" w14:textId="77777777" w:rsidR="00D14CD9" w:rsidRPr="00D14CD9" w:rsidRDefault="00D14CD9" w:rsidP="00D14CD9"/>
    <w:p w14:paraId="18B9EEB0" w14:textId="77777777" w:rsidR="00D14CD9" w:rsidRPr="00D14CD9" w:rsidRDefault="00D14CD9" w:rsidP="00D14CD9"/>
    <w:p w14:paraId="30069E2B" w14:textId="77777777" w:rsidR="00D14CD9" w:rsidRPr="00D14CD9" w:rsidRDefault="00D14CD9" w:rsidP="00D14CD9"/>
    <w:p w14:paraId="08EEB55C" w14:textId="77777777" w:rsidR="00D14CD9" w:rsidRPr="00D14CD9" w:rsidRDefault="00D14CD9" w:rsidP="00D14CD9"/>
    <w:p w14:paraId="48B046D0" w14:textId="77777777" w:rsidR="00D14CD9" w:rsidRPr="00D14CD9" w:rsidRDefault="00D14CD9" w:rsidP="00D14CD9"/>
    <w:p w14:paraId="2D9982D7" w14:textId="77777777" w:rsidR="00D14CD9" w:rsidRPr="00D14CD9" w:rsidRDefault="00D14CD9" w:rsidP="00D14CD9"/>
    <w:p w14:paraId="753D2D72" w14:textId="77777777" w:rsidR="00D14CD9" w:rsidRPr="00D14CD9" w:rsidRDefault="00D14CD9" w:rsidP="00D14CD9"/>
    <w:p w14:paraId="47056939" w14:textId="77777777" w:rsidR="00D14CD9" w:rsidRPr="00D14CD9" w:rsidRDefault="00D14CD9" w:rsidP="00D14CD9"/>
    <w:p w14:paraId="35A27E75" w14:textId="77777777" w:rsidR="00D14CD9" w:rsidRPr="00D14CD9" w:rsidRDefault="00D14CD9" w:rsidP="00D14CD9"/>
    <w:p w14:paraId="35DA24AC" w14:textId="77777777" w:rsidR="00D14CD9" w:rsidRPr="00D14CD9" w:rsidRDefault="00D14CD9" w:rsidP="00D14CD9"/>
    <w:p w14:paraId="0CBDAFFB" w14:textId="77777777" w:rsidR="00D14CD9" w:rsidRPr="00D14CD9" w:rsidRDefault="00D14CD9" w:rsidP="00D14CD9"/>
    <w:p w14:paraId="6414ED53" w14:textId="77777777" w:rsidR="00D14CD9" w:rsidRPr="00D14CD9" w:rsidRDefault="00D14CD9" w:rsidP="00D14CD9"/>
    <w:p w14:paraId="11E16B63" w14:textId="77777777" w:rsidR="00D14CD9" w:rsidRPr="00D14CD9" w:rsidRDefault="00D14CD9" w:rsidP="00D14CD9"/>
    <w:p w14:paraId="0FE16D77" w14:textId="77777777" w:rsidR="00D14CD9" w:rsidRPr="00D14CD9" w:rsidRDefault="00D14CD9" w:rsidP="00D14CD9"/>
    <w:p w14:paraId="5631200F" w14:textId="77777777" w:rsidR="00D14CD9" w:rsidRPr="00D14CD9" w:rsidRDefault="00D14CD9" w:rsidP="00D14CD9"/>
    <w:p w14:paraId="35A7B146" w14:textId="77777777" w:rsidR="00D14CD9" w:rsidRPr="00D14CD9" w:rsidRDefault="00D14CD9" w:rsidP="00D14CD9"/>
    <w:p w14:paraId="7D488B64" w14:textId="77777777" w:rsidR="00D14CD9" w:rsidRPr="00D14CD9" w:rsidRDefault="00D14CD9" w:rsidP="00D14CD9"/>
    <w:p w14:paraId="631867AC" w14:textId="77777777" w:rsidR="00D14CD9" w:rsidRPr="00D14CD9" w:rsidRDefault="00D14CD9" w:rsidP="00D14CD9"/>
    <w:p w14:paraId="3A4E2480" w14:textId="77777777" w:rsidR="00D14CD9" w:rsidRPr="00D14CD9" w:rsidRDefault="00D14CD9" w:rsidP="00D14CD9"/>
    <w:p w14:paraId="62DB155E" w14:textId="77777777" w:rsidR="00D14CD9" w:rsidRPr="00D14CD9" w:rsidRDefault="00D14CD9" w:rsidP="00D14CD9"/>
    <w:p w14:paraId="09CFB34F" w14:textId="77777777" w:rsidR="00D14CD9" w:rsidRPr="00D14CD9" w:rsidRDefault="00D14CD9" w:rsidP="00D14CD9"/>
    <w:p w14:paraId="001E905B" w14:textId="77777777" w:rsidR="00D14CD9" w:rsidRPr="00D14CD9" w:rsidRDefault="00D14CD9" w:rsidP="00D14CD9"/>
    <w:sectPr w:rsidR="00D14CD9" w:rsidRPr="00D14CD9" w:rsidSect="001E0FA6">
      <w:headerReference w:type="default" r:id="rId7"/>
      <w:type w:val="continuous"/>
      <w:pgSz w:w="12240" w:h="15840"/>
      <w:pgMar w:top="700" w:right="580" w:bottom="280" w:left="1320" w:header="2304" w:footer="187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D3161C" w14:textId="77777777" w:rsidR="00EA4FE7" w:rsidRDefault="00EA4FE7" w:rsidP="00FD4EA3">
      <w:r>
        <w:separator/>
      </w:r>
    </w:p>
  </w:endnote>
  <w:endnote w:type="continuationSeparator" w:id="0">
    <w:p w14:paraId="42AEBB15" w14:textId="77777777" w:rsidR="00EA4FE7" w:rsidRDefault="00EA4FE7" w:rsidP="00FD4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ion Pro">
    <w:panose1 w:val="02040503050306020203"/>
    <w:charset w:val="00"/>
    <w:family w:val="roman"/>
    <w:pitch w:val="variable"/>
    <w:sig w:usb0="60000287" w:usb1="00000001" w:usb2="00000000" w:usb3="00000000" w:csb0="0000019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2ADD8C" w14:textId="77777777" w:rsidR="00EA4FE7" w:rsidRDefault="00EA4FE7" w:rsidP="00FD4EA3">
      <w:r>
        <w:separator/>
      </w:r>
    </w:p>
  </w:footnote>
  <w:footnote w:type="continuationSeparator" w:id="0">
    <w:p w14:paraId="2EA48AD1" w14:textId="77777777" w:rsidR="00EA4FE7" w:rsidRDefault="00EA4FE7" w:rsidP="00FD4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7186FC" w14:textId="77777777" w:rsidR="00C15586" w:rsidRPr="00C15586" w:rsidRDefault="003911C1" w:rsidP="00C15586">
    <w:pPr>
      <w:pStyle w:val="BodyText"/>
      <w:rPr>
        <w:rFonts w:ascii="Times New Roman"/>
        <w:sz w:val="20"/>
      </w:rPr>
    </w:pPr>
    <w:r>
      <w:rPr>
        <w:rFonts w:ascii="Times New Roman"/>
        <w:noProof/>
        <w:sz w:val="20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CF5FB12" wp14:editId="43ADA367">
              <wp:simplePos x="0" y="0"/>
              <wp:positionH relativeFrom="column">
                <wp:posOffset>3932583</wp:posOffset>
              </wp:positionH>
              <wp:positionV relativeFrom="paragraph">
                <wp:posOffset>-500932</wp:posOffset>
              </wp:positionV>
              <wp:extent cx="2777545" cy="506868"/>
              <wp:effectExtent l="0" t="0" r="3810" b="127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77545" cy="50686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8749310" w14:textId="77777777" w:rsidR="006D2058" w:rsidRPr="004064E8" w:rsidRDefault="004064E8" w:rsidP="004064E8">
                          <w:pPr>
                            <w:jc w:val="center"/>
                            <w:rPr>
                              <w:rFonts w:ascii="Times" w:hAnsi="Times"/>
                              <w:b/>
                              <w:bCs/>
                              <w:color w:val="006BB7"/>
                              <w:sz w:val="32"/>
                              <w:szCs w:val="32"/>
                            </w:rPr>
                          </w:pPr>
                          <w:r w:rsidRPr="004064E8">
                            <w:rPr>
                              <w:rFonts w:ascii="Times" w:hAnsi="Times"/>
                              <w:b/>
                              <w:bCs/>
                              <w:color w:val="006BB7"/>
                              <w:sz w:val="32"/>
                              <w:szCs w:val="32"/>
                            </w:rPr>
                            <w:t>Meeting Agenda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F5FB1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09.65pt;margin-top:-39.45pt;width:218.7pt;height:39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" fillcolor="white [3201]" stroked="f" strokeweight=".5pt">
              <v:textbox>
                <w:txbxContent>
                  <w:p w14:paraId="38749310" w14:textId="77777777" w:rsidR="006D2058" w:rsidRPr="004064E8" w:rsidRDefault="004064E8" w:rsidP="004064E8">
                    <w:pPr>
                      <w:jc w:val="center"/>
                      <w:rPr>
                        <w:rFonts w:ascii="Times" w:hAnsi="Times"/>
                        <w:b/>
                        <w:bCs/>
                        <w:color w:val="006BB7"/>
                        <w:sz w:val="32"/>
                        <w:szCs w:val="32"/>
                      </w:rPr>
                    </w:pPr>
                    <w:r w:rsidRPr="004064E8">
                      <w:rPr>
                        <w:rFonts w:ascii="Times" w:hAnsi="Times"/>
                        <w:b/>
                        <w:bCs/>
                        <w:color w:val="006BB7"/>
                        <w:sz w:val="32"/>
                        <w:szCs w:val="32"/>
                      </w:rPr>
                      <w:t>Meeting Agenda</w:t>
                    </w:r>
                  </w:p>
                </w:txbxContent>
              </v:textbox>
            </v:shape>
          </w:pict>
        </mc:Fallback>
      </mc:AlternateContent>
    </w:r>
    <w:r w:rsidR="004351C1">
      <w:rPr>
        <w:noProof/>
      </w:rPr>
      <w:drawing>
        <wp:anchor distT="0" distB="0" distL="114300" distR="114300" simplePos="0" relativeHeight="251660288" behindDoc="0" locked="0" layoutInCell="1" allowOverlap="1" wp14:anchorId="7762734B" wp14:editId="16EDEC06">
          <wp:simplePos x="0" y="0"/>
          <wp:positionH relativeFrom="column">
            <wp:posOffset>-283845</wp:posOffset>
          </wp:positionH>
          <wp:positionV relativeFrom="paragraph">
            <wp:posOffset>-923925</wp:posOffset>
          </wp:positionV>
          <wp:extent cx="1434465" cy="8077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465" cy="807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FF3"/>
    <w:rsid w:val="001C28ED"/>
    <w:rsid w:val="001E0FA6"/>
    <w:rsid w:val="00262D40"/>
    <w:rsid w:val="003911C1"/>
    <w:rsid w:val="003E0489"/>
    <w:rsid w:val="003E2AFE"/>
    <w:rsid w:val="004064E8"/>
    <w:rsid w:val="0040777A"/>
    <w:rsid w:val="004351C1"/>
    <w:rsid w:val="00465C67"/>
    <w:rsid w:val="004D6F96"/>
    <w:rsid w:val="0051676A"/>
    <w:rsid w:val="006003F4"/>
    <w:rsid w:val="00670AE8"/>
    <w:rsid w:val="006B5E7E"/>
    <w:rsid w:val="006D2058"/>
    <w:rsid w:val="00777DA1"/>
    <w:rsid w:val="007B402E"/>
    <w:rsid w:val="0080393E"/>
    <w:rsid w:val="008451DD"/>
    <w:rsid w:val="00A541F6"/>
    <w:rsid w:val="00B12C0F"/>
    <w:rsid w:val="00B26A6D"/>
    <w:rsid w:val="00B708F5"/>
    <w:rsid w:val="00C15586"/>
    <w:rsid w:val="00C41230"/>
    <w:rsid w:val="00C810F3"/>
    <w:rsid w:val="00CB094D"/>
    <w:rsid w:val="00D00FEB"/>
    <w:rsid w:val="00D14CD9"/>
    <w:rsid w:val="00D35D1D"/>
    <w:rsid w:val="00D556EA"/>
    <w:rsid w:val="00D705CE"/>
    <w:rsid w:val="00D70E89"/>
    <w:rsid w:val="00DF11F3"/>
    <w:rsid w:val="00EA4FE7"/>
    <w:rsid w:val="00ED789E"/>
    <w:rsid w:val="00F157CA"/>
    <w:rsid w:val="00F83FF3"/>
    <w:rsid w:val="00FD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966A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right="112"/>
      <w:jc w:val="right"/>
      <w:outlineLvl w:val="0"/>
    </w:pPr>
    <w:rPr>
      <w:sz w:val="14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0"/>
      <w:szCs w:val="1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D4E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4EA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D4E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4EA3"/>
    <w:rPr>
      <w:rFonts w:ascii="Arial" w:eastAsia="Arial" w:hAnsi="Arial" w:cs="Arial"/>
    </w:rPr>
  </w:style>
  <w:style w:type="paragraph" w:customStyle="1" w:styleId="BasicParagraph">
    <w:name w:val="[Basic Paragraph]"/>
    <w:basedOn w:val="Normal"/>
    <w:uiPriority w:val="99"/>
    <w:rsid w:val="00C15586"/>
    <w:pPr>
      <w:widowControl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14CD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4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77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F971222-DC6A-5041-9062-20F7C0F92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FSU Meeting Agenda Template_v2.dotx</Template>
  <TotalTime>1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 of the Chanellor Letterhead Template</vt:lpstr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 of the Chanellor Letterhead Template</dc:title>
  <dc:creator>Microsoft Office User</dc:creator>
  <cp:lastModifiedBy>Santillan, Mariano A</cp:lastModifiedBy>
  <cp:revision>1</cp:revision>
  <dcterms:created xsi:type="dcterms:W3CDTF">2021-03-30T23:29:00Z</dcterms:created>
  <dcterms:modified xsi:type="dcterms:W3CDTF">2021-03-30T23:30:00Z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2019-08-20T00:00:00Z</vt:filetime>
  </property>
  <property fmtid="{D5CDD505-2E9C-101B-9397-08002B2CF9AE}" pid="3" name="Creator">
    <vt:lpwstr>Adobe Illustrator CC 23.0 (Macintosh)</vt:lpwstr>
  </property>
  <property fmtid="{D5CDD505-2E9C-101B-9397-08002B2CF9AE}" pid="4" name="LastSaved">
    <vt:filetime>2019-08-20T00:00:00Z</vt:filetime>
  </property>
</Properties>
</file>